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9A06C" w14:textId="77777777" w:rsidR="007352A2" w:rsidRDefault="00E37984" w:rsidP="00DC35C4">
      <w:pPr>
        <w:rPr>
          <w:rFonts w:eastAsia="黑体" w:cs="Times New Roman"/>
        </w:rPr>
      </w:pPr>
      <w:r w:rsidRPr="00DC35C4">
        <w:rPr>
          <w:rFonts w:eastAsia="黑体" w:cs="Times New Roman"/>
        </w:rPr>
        <w:t>附件</w:t>
      </w:r>
      <w:r w:rsidR="0019049A">
        <w:rPr>
          <w:rFonts w:eastAsia="黑体" w:cs="Times New Roman" w:hint="eastAsia"/>
        </w:rPr>
        <w:t>1</w:t>
      </w:r>
    </w:p>
    <w:p w14:paraId="38DC0F60" w14:textId="77777777" w:rsidR="00EC48AC" w:rsidRPr="00DC35C4" w:rsidRDefault="00EC48AC" w:rsidP="00DC35C4">
      <w:pPr>
        <w:rPr>
          <w:rFonts w:eastAsia="黑体" w:cs="Times New Roman"/>
        </w:rPr>
      </w:pPr>
    </w:p>
    <w:p w14:paraId="6D469BEE" w14:textId="76640E39" w:rsidR="009E6909" w:rsidRPr="00DC35C4" w:rsidRDefault="00E37984" w:rsidP="00DC35C4">
      <w:pPr>
        <w:jc w:val="center"/>
        <w:rPr>
          <w:rFonts w:eastAsia="方正小标宋简体" w:cs="Times New Roman"/>
          <w:sz w:val="44"/>
        </w:rPr>
      </w:pPr>
      <w:r w:rsidRPr="00DC35C4">
        <w:rPr>
          <w:rFonts w:eastAsia="方正小标宋简体" w:cs="Times New Roman"/>
          <w:sz w:val="44"/>
        </w:rPr>
        <w:t>中山大学教职工</w:t>
      </w:r>
      <w:r w:rsidR="00DF5440" w:rsidRPr="00DC35C4">
        <w:rPr>
          <w:rFonts w:eastAsia="方正小标宋简体" w:cs="Times New Roman"/>
          <w:sz w:val="44"/>
        </w:rPr>
        <w:t>20</w:t>
      </w:r>
      <w:r w:rsidR="00DF5440">
        <w:rPr>
          <w:rFonts w:eastAsia="方正小标宋简体" w:cs="Times New Roman"/>
          <w:sz w:val="44"/>
        </w:rPr>
        <w:t>2</w:t>
      </w:r>
      <w:r w:rsidR="00DF5440">
        <w:rPr>
          <w:rFonts w:eastAsia="方正小标宋简体" w:cs="Times New Roman"/>
          <w:sz w:val="44"/>
        </w:rPr>
        <w:t>3</w:t>
      </w:r>
      <w:r w:rsidRPr="00DC35C4">
        <w:rPr>
          <w:rFonts w:eastAsia="方正小标宋简体" w:cs="Times New Roman"/>
          <w:sz w:val="44"/>
        </w:rPr>
        <w:t>年度体检项</w:t>
      </w:r>
      <w:bookmarkStart w:id="0" w:name="_GoBack"/>
      <w:bookmarkEnd w:id="0"/>
      <w:r w:rsidRPr="00DC35C4">
        <w:rPr>
          <w:rFonts w:eastAsia="方正小标宋简体" w:cs="Times New Roman"/>
          <w:sz w:val="44"/>
        </w:rPr>
        <w:t>目</w:t>
      </w:r>
    </w:p>
    <w:p w14:paraId="48D8F34B" w14:textId="77777777" w:rsidR="0040753A" w:rsidRPr="00DC35C4" w:rsidRDefault="0040753A" w:rsidP="007D1C43">
      <w:pPr>
        <w:jc w:val="center"/>
        <w:rPr>
          <w:rFonts w:eastAsia="方正小标宋简体" w:cs="Times New Roman"/>
        </w:rPr>
      </w:pPr>
    </w:p>
    <w:tbl>
      <w:tblPr>
        <w:tblW w:w="847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"/>
        <w:gridCol w:w="2421"/>
        <w:gridCol w:w="2343"/>
        <w:gridCol w:w="666"/>
        <w:gridCol w:w="666"/>
        <w:gridCol w:w="884"/>
        <w:gridCol w:w="850"/>
      </w:tblGrid>
      <w:tr w:rsidR="00001552" w14:paraId="277F84E2" w14:textId="77777777" w:rsidTr="007D1C43">
        <w:trPr>
          <w:cantSplit/>
          <w:trHeight w:val="677"/>
          <w:tblHeader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A6B92" w14:textId="77777777" w:rsidR="00FA3F3E" w:rsidRPr="00FF67BF" w:rsidRDefault="00E37984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序号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FDAC63" w14:textId="77777777" w:rsidR="00FA3F3E" w:rsidRPr="00FF67BF" w:rsidRDefault="00E37984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项</w:t>
            </w: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 xml:space="preserve">  </w:t>
            </w: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目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B1E77" w14:textId="77777777" w:rsidR="00FA3F3E" w:rsidRPr="00FF67BF" w:rsidRDefault="00E37984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项目说明</w:t>
            </w:r>
          </w:p>
        </w:tc>
        <w:tc>
          <w:tcPr>
            <w:tcW w:w="666" w:type="dxa"/>
          </w:tcPr>
          <w:p w14:paraId="046D6715" w14:textId="78AC281B" w:rsidR="00FA3F3E" w:rsidRPr="00FF67BF" w:rsidRDefault="00E37984" w:rsidP="005F4408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45</w:t>
            </w:r>
            <w:r w:rsidR="005F4408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周</w:t>
            </w: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岁及以上男</w:t>
            </w:r>
          </w:p>
        </w:tc>
        <w:tc>
          <w:tcPr>
            <w:tcW w:w="666" w:type="dxa"/>
          </w:tcPr>
          <w:p w14:paraId="61BD3432" w14:textId="7F8B8CD0" w:rsidR="00FA3F3E" w:rsidRPr="00FF67BF" w:rsidRDefault="00E37984" w:rsidP="005F4408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45</w:t>
            </w:r>
            <w:r w:rsidR="005F4408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周</w:t>
            </w: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岁及以上女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884572" w14:textId="77777777" w:rsidR="00FA3F3E" w:rsidRPr="00FF67BF" w:rsidRDefault="00E37984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其他</w:t>
            </w:r>
            <w:r w:rsidRPr="00FF67BF">
              <w:rPr>
                <w:rFonts w:eastAsia="宋体" w:cs="Times New Roman" w:hint="eastAsia"/>
                <w:b/>
                <w:kern w:val="0"/>
                <w:sz w:val="22"/>
                <w:szCs w:val="22"/>
              </w:rPr>
              <w:t>男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DCF3BE" w14:textId="77777777" w:rsidR="00FA3F3E" w:rsidRPr="00FF67BF" w:rsidRDefault="00E37984" w:rsidP="004A44F1">
            <w:pPr>
              <w:widowControl/>
              <w:spacing w:line="240" w:lineRule="auto"/>
              <w:jc w:val="center"/>
              <w:rPr>
                <w:rFonts w:eastAsia="宋体" w:cs="Times New Roman"/>
                <w:b/>
                <w:kern w:val="0"/>
                <w:sz w:val="21"/>
              </w:rPr>
            </w:pPr>
            <w:r>
              <w:rPr>
                <w:rFonts w:eastAsia="宋体" w:cs="Times New Roman" w:hint="eastAsia"/>
                <w:b/>
                <w:kern w:val="0"/>
                <w:sz w:val="21"/>
              </w:rPr>
              <w:t>其他</w:t>
            </w:r>
            <w:r w:rsidRPr="00FF67BF">
              <w:rPr>
                <w:rFonts w:eastAsia="宋体" w:cs="Times New Roman" w:hint="eastAsia"/>
                <w:b/>
                <w:kern w:val="0"/>
                <w:sz w:val="21"/>
              </w:rPr>
              <w:t>女</w:t>
            </w:r>
          </w:p>
        </w:tc>
      </w:tr>
      <w:tr w:rsidR="00001552" w14:paraId="0A56A906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19A92B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1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7BB303" w14:textId="77777777" w:rsidR="00FA3F3E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内</w:t>
            </w:r>
            <w:r w:rsidR="00003058">
              <w:rPr>
                <w:rFonts w:eastAsia="宋体" w:cs="Times New Roman" w:hint="eastAsia"/>
                <w:kern w:val="0"/>
                <w:sz w:val="22"/>
                <w:szCs w:val="22"/>
              </w:rPr>
              <w:t>外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科及医生评估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F2C24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结果评估</w:t>
            </w:r>
          </w:p>
        </w:tc>
        <w:tc>
          <w:tcPr>
            <w:tcW w:w="666" w:type="dxa"/>
            <w:vAlign w:val="center"/>
          </w:tcPr>
          <w:p w14:paraId="589D47CE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24D884CD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6B7395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3DDD11" w14:textId="77777777" w:rsidR="00FA3F3E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499945FC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9F0879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2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4D3C3" w14:textId="77777777" w:rsidR="00FA3F3E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耳鼻喉科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0CB675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666" w:type="dxa"/>
            <w:vAlign w:val="center"/>
          </w:tcPr>
          <w:p w14:paraId="21C07F72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70E60331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155348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28BAF6" w14:textId="77777777" w:rsidR="00FA3F3E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5AA9C4F8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1EAD7D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3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25F30" w14:textId="77777777" w:rsidR="00FA3F3E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妇科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(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常规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3A98EA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666" w:type="dxa"/>
            <w:vAlign w:val="center"/>
          </w:tcPr>
          <w:p w14:paraId="7F09392C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66" w:type="dxa"/>
            <w:vAlign w:val="center"/>
          </w:tcPr>
          <w:p w14:paraId="1FE349F8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961AB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44CE44" w14:textId="77777777" w:rsidR="00FA3F3E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281EEE3E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F635C3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4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94140" w14:textId="77777777" w:rsidR="00FA3F3E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眼科（含眼底）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C8EBB3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666" w:type="dxa"/>
            <w:vAlign w:val="center"/>
          </w:tcPr>
          <w:p w14:paraId="5606F563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6400BC1E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DACFC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21EA1B" w14:textId="77777777" w:rsidR="00FA3F3E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1C2055D1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69199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5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C6297" w14:textId="77777777" w:rsidR="00FA3F3E" w:rsidRPr="00DC35C4" w:rsidRDefault="00E37984" w:rsidP="00DA6CA7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宫颈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液基细胞学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涂片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（已婚女性）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CF03B0" w14:textId="77777777" w:rsidR="00FA3F3E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妇检，排除宫颈癌</w:t>
            </w:r>
          </w:p>
        </w:tc>
        <w:tc>
          <w:tcPr>
            <w:tcW w:w="666" w:type="dxa"/>
            <w:vAlign w:val="center"/>
          </w:tcPr>
          <w:p w14:paraId="6FCD3FB1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66" w:type="dxa"/>
            <w:vAlign w:val="center"/>
          </w:tcPr>
          <w:p w14:paraId="30115174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E9533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5E98FF" w14:textId="77777777" w:rsidR="00FA3F3E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4481112A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88EAF9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6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AB2733" w14:textId="77777777" w:rsidR="00FA3F3E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血常规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0BBA13" w14:textId="77777777" w:rsidR="00FA3F3E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抽血，排除血液系统疾病</w:t>
            </w:r>
          </w:p>
        </w:tc>
        <w:tc>
          <w:tcPr>
            <w:tcW w:w="666" w:type="dxa"/>
            <w:vAlign w:val="center"/>
          </w:tcPr>
          <w:p w14:paraId="6BEE4FFA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307F2B4C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ACD7A8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DA01BB" w14:textId="77777777" w:rsidR="00FA3F3E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463C9E9D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7C54DF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7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0B5F9" w14:textId="77777777" w:rsidR="00FA3F3E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尿常规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1C576" w14:textId="77777777" w:rsidR="00FA3F3E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留尿，排除泌尿系统疾病</w:t>
            </w:r>
          </w:p>
        </w:tc>
        <w:tc>
          <w:tcPr>
            <w:tcW w:w="666" w:type="dxa"/>
            <w:vAlign w:val="center"/>
          </w:tcPr>
          <w:p w14:paraId="0760F598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2DBA84C3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3FDAF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A82267" w14:textId="77777777" w:rsidR="00FA3F3E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0EF23390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DB4AB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8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28D07A" w14:textId="77777777" w:rsidR="00FA3F3E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肝功三项（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AST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ALT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GGT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D28F51" w14:textId="77777777" w:rsidR="00FA3F3E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抽血，肝功</w:t>
            </w:r>
          </w:p>
        </w:tc>
        <w:tc>
          <w:tcPr>
            <w:tcW w:w="666" w:type="dxa"/>
            <w:vAlign w:val="center"/>
          </w:tcPr>
          <w:p w14:paraId="7BD0FCB3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1B7B5CFC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AF00F" w14:textId="77777777" w:rsidR="00FA3F3E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C85859" w14:textId="77777777" w:rsidR="00FA3F3E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1F5F2609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B0DDFF" w14:textId="77777777" w:rsidR="00D72A1F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9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4172CE" w14:textId="77777777" w:rsidR="00D72A1F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proofErr w:type="gramStart"/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甲功三项</w:t>
            </w:r>
            <w:proofErr w:type="gramEnd"/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（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TSH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FT3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FT4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E035A" w14:textId="77777777" w:rsidR="00D72A1F" w:rsidRPr="00DC35C4" w:rsidRDefault="00E37984" w:rsidP="00EB1371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抽血，</w:t>
            </w:r>
            <w:proofErr w:type="gramStart"/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甲功</w:t>
            </w:r>
            <w:proofErr w:type="gramEnd"/>
          </w:p>
        </w:tc>
        <w:tc>
          <w:tcPr>
            <w:tcW w:w="666" w:type="dxa"/>
            <w:vAlign w:val="center"/>
          </w:tcPr>
          <w:p w14:paraId="6D338E93" w14:textId="77777777" w:rsidR="00D72A1F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6DF19968" w14:textId="77777777" w:rsidR="00D72A1F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971C4C" w14:textId="77777777" w:rsidR="00D72A1F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2570A5" w14:textId="77777777" w:rsidR="00D72A1F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72B4F09B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42F4AC" w14:textId="77777777" w:rsidR="00D72A1F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10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B13650" w14:textId="61FDA1EB" w:rsidR="00D72A1F" w:rsidRPr="00DC35C4" w:rsidRDefault="00E37984" w:rsidP="000B217A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肿瘤组合Ⅰ（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AFP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CEA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CA125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CA19-9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、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SCC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7D6E03" w14:textId="77777777" w:rsidR="00D72A1F" w:rsidRPr="00DC35C4" w:rsidRDefault="00E37984" w:rsidP="00EB1371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系列癌症</w:t>
            </w:r>
          </w:p>
        </w:tc>
        <w:tc>
          <w:tcPr>
            <w:tcW w:w="666" w:type="dxa"/>
            <w:vAlign w:val="center"/>
          </w:tcPr>
          <w:p w14:paraId="66F21F7C" w14:textId="77777777" w:rsidR="00D72A1F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71AED34D" w14:textId="77777777" w:rsidR="00D72A1F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ED34EC" w14:textId="77777777" w:rsidR="00D72A1F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416A0" w14:textId="77777777" w:rsidR="00D72A1F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724CFC19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7F6D83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11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98F02B" w14:textId="77777777" w:rsidR="00E1065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AD7E2C">
              <w:rPr>
                <w:rFonts w:eastAsia="宋体" w:cs="Times New Roman"/>
                <w:kern w:val="0"/>
                <w:sz w:val="22"/>
                <w:szCs w:val="22"/>
              </w:rPr>
              <w:t>VCA-IgA</w:t>
            </w:r>
            <w:r w:rsidRPr="00AD7E2C">
              <w:rPr>
                <w:rFonts w:eastAsia="宋体" w:cs="Times New Roman" w:hint="eastAsia"/>
                <w:kern w:val="0"/>
                <w:sz w:val="22"/>
                <w:szCs w:val="22"/>
              </w:rPr>
              <w:t>（</w:t>
            </w:r>
            <w:r w:rsidRPr="00AD7E2C">
              <w:rPr>
                <w:rFonts w:eastAsia="宋体" w:cs="Times New Roman"/>
                <w:kern w:val="0"/>
                <w:sz w:val="22"/>
                <w:szCs w:val="22"/>
              </w:rPr>
              <w:t>EB</w:t>
            </w:r>
            <w:r w:rsidRPr="00AD7E2C">
              <w:rPr>
                <w:rFonts w:eastAsia="宋体" w:cs="Times New Roman" w:hint="eastAsia"/>
                <w:kern w:val="0"/>
                <w:sz w:val="22"/>
                <w:szCs w:val="22"/>
              </w:rPr>
              <w:t>病毒抗体）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2503A" w14:textId="77777777" w:rsidR="00E10654" w:rsidRPr="00DC35C4" w:rsidRDefault="00E37984" w:rsidP="00EB1371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AD7E2C">
              <w:rPr>
                <w:rFonts w:eastAsia="宋体" w:cs="Times New Roman" w:hint="eastAsia"/>
                <w:kern w:val="0"/>
                <w:sz w:val="22"/>
                <w:szCs w:val="22"/>
              </w:rPr>
              <w:t>抽血，排除鼻咽癌</w:t>
            </w:r>
          </w:p>
        </w:tc>
        <w:tc>
          <w:tcPr>
            <w:tcW w:w="666" w:type="dxa"/>
            <w:vAlign w:val="center"/>
          </w:tcPr>
          <w:p w14:paraId="6E0C9A28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7482EF9B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2F0FE8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22833" w14:textId="77777777" w:rsidR="00E10654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57E6DB64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70478B" w14:textId="77777777" w:rsidR="00B14318" w:rsidRPr="00DC35C4" w:rsidRDefault="00E37984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2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7547BD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血脂四项（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TC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TG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HDL-C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、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LDL-C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4DBF88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抽血，血脂情况</w:t>
            </w:r>
          </w:p>
        </w:tc>
        <w:tc>
          <w:tcPr>
            <w:tcW w:w="666" w:type="dxa"/>
            <w:vAlign w:val="center"/>
          </w:tcPr>
          <w:p w14:paraId="1BB97BC8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35CE640D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109A2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3B6D8F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46020919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B805E" w14:textId="77777777" w:rsidR="00B14318" w:rsidRPr="00DC35C4" w:rsidRDefault="00E37984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3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F86558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空腹血糖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4E0F2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抽血，血糖情况</w:t>
            </w:r>
          </w:p>
        </w:tc>
        <w:tc>
          <w:tcPr>
            <w:tcW w:w="666" w:type="dxa"/>
            <w:vAlign w:val="center"/>
          </w:tcPr>
          <w:p w14:paraId="5946870B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01B796C1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F10D9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65183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69263845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3DD52" w14:textId="77777777" w:rsidR="00B14318" w:rsidRPr="00DC35C4" w:rsidRDefault="00E37984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4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EE7972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尿酸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B5B80B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抽血，了解痛风情况</w:t>
            </w:r>
          </w:p>
        </w:tc>
        <w:tc>
          <w:tcPr>
            <w:tcW w:w="666" w:type="dxa"/>
            <w:vAlign w:val="center"/>
          </w:tcPr>
          <w:p w14:paraId="6E626F96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515FB56B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BFA150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9C52ED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1DDC0059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4997AA" w14:textId="77777777" w:rsidR="00B14318" w:rsidRPr="00DC35C4" w:rsidRDefault="00E37984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4C4479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肌</w:t>
            </w:r>
            <w:proofErr w:type="gramStart"/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酐</w:t>
            </w:r>
            <w:proofErr w:type="gramEnd"/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BCF91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抽血，了解肾功能</w:t>
            </w:r>
          </w:p>
        </w:tc>
        <w:tc>
          <w:tcPr>
            <w:tcW w:w="666" w:type="dxa"/>
            <w:vAlign w:val="center"/>
          </w:tcPr>
          <w:p w14:paraId="6D86C005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6581718E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EE4A99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0ACA5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7C888700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617F9" w14:textId="77777777" w:rsidR="00B14318" w:rsidRPr="00DC35C4" w:rsidRDefault="00E37984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6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D2636E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尿素氮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D40BD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抽血，了解肾功能</w:t>
            </w:r>
          </w:p>
        </w:tc>
        <w:tc>
          <w:tcPr>
            <w:tcW w:w="666" w:type="dxa"/>
            <w:vAlign w:val="center"/>
          </w:tcPr>
          <w:p w14:paraId="52E95AF7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5D539A6F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5872F5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F0AA7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3723E45D" w14:textId="77777777" w:rsidTr="007D1C43">
        <w:trPr>
          <w:cantSplit/>
          <w:trHeight w:val="403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FFF24" w14:textId="77777777" w:rsidR="00B14318" w:rsidRPr="00DC35C4" w:rsidRDefault="00E37984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7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DBD089" w14:textId="77777777" w:rsidR="00B14318" w:rsidRPr="00DC35C4" w:rsidRDefault="00E37984" w:rsidP="0091459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总前列腺特异抗原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BE40C" w14:textId="77777777" w:rsidR="00B14318" w:rsidRPr="00DC35C4" w:rsidRDefault="00E37984" w:rsidP="0091459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抽血，排除前列腺癌</w:t>
            </w:r>
          </w:p>
        </w:tc>
        <w:tc>
          <w:tcPr>
            <w:tcW w:w="666" w:type="dxa"/>
            <w:vAlign w:val="center"/>
          </w:tcPr>
          <w:p w14:paraId="63C876C0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1C808E27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A1EF3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E20D44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</w:tr>
      <w:tr w:rsidR="00001552" w14:paraId="12D9DF38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FC8498" w14:textId="77777777" w:rsidR="00B14318" w:rsidRPr="00DC35C4" w:rsidRDefault="00E37984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18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7BFFE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心电图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0D4805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了解心脏情况</w:t>
            </w:r>
          </w:p>
        </w:tc>
        <w:tc>
          <w:tcPr>
            <w:tcW w:w="666" w:type="dxa"/>
            <w:vAlign w:val="center"/>
          </w:tcPr>
          <w:p w14:paraId="2190AC01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46236114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501761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9DB948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4FE8FD04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551593" w14:textId="77777777" w:rsidR="00B14318" w:rsidRPr="00DC35C4" w:rsidRDefault="00E37984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19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298504" w14:textId="77777777" w:rsidR="00B14318" w:rsidRPr="00DC35C4" w:rsidRDefault="00E37984" w:rsidP="00B542C8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胸部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DR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E0B169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了解肺部情况</w:t>
            </w:r>
          </w:p>
        </w:tc>
        <w:tc>
          <w:tcPr>
            <w:tcW w:w="666" w:type="dxa"/>
            <w:vAlign w:val="center"/>
          </w:tcPr>
          <w:p w14:paraId="5802E382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66" w:type="dxa"/>
            <w:vAlign w:val="center"/>
          </w:tcPr>
          <w:p w14:paraId="01DECE51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9DB5F7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5ABBF1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3184CF00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F74F2" w14:textId="77777777" w:rsidR="00B14318" w:rsidRPr="00DC35C4" w:rsidRDefault="00E37984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20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6305E" w14:textId="77777777" w:rsidR="00B14318" w:rsidRPr="00212F45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212F45">
              <w:rPr>
                <w:rFonts w:eastAsia="宋体" w:cs="Times New Roman"/>
                <w:kern w:val="0"/>
                <w:sz w:val="22"/>
                <w:szCs w:val="22"/>
              </w:rPr>
              <w:t>胸部</w:t>
            </w:r>
            <w:r w:rsidRPr="00212F45">
              <w:rPr>
                <w:rFonts w:eastAsia="宋体" w:cs="Times New Roman" w:hint="eastAsia"/>
                <w:kern w:val="0"/>
                <w:sz w:val="22"/>
                <w:szCs w:val="22"/>
              </w:rPr>
              <w:t>CT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2A78CA" w14:textId="77777777" w:rsidR="00B14318" w:rsidRPr="00212F45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212F45">
              <w:rPr>
                <w:rFonts w:eastAsia="宋体" w:cs="Times New Roman"/>
                <w:kern w:val="0"/>
                <w:sz w:val="22"/>
                <w:szCs w:val="22"/>
              </w:rPr>
              <w:t>了解肺部情况</w:t>
            </w:r>
          </w:p>
        </w:tc>
        <w:tc>
          <w:tcPr>
            <w:tcW w:w="666" w:type="dxa"/>
            <w:vAlign w:val="center"/>
          </w:tcPr>
          <w:p w14:paraId="4268B3ED" w14:textId="77777777" w:rsidR="00B14318" w:rsidRPr="00212F45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212F45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45CB5D12" w14:textId="77777777" w:rsidR="00B14318" w:rsidRPr="00212F45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212F45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E4A71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3A8ECC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</w:tr>
      <w:tr w:rsidR="000F5390" w14:paraId="669AE694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52C6F" w14:textId="001A8FC0" w:rsidR="000F5390" w:rsidRDefault="000F5390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/>
                <w:kern w:val="0"/>
                <w:sz w:val="22"/>
                <w:szCs w:val="22"/>
              </w:rPr>
              <w:t>1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696E3" w14:textId="3E479B35" w:rsidR="000F5390" w:rsidRPr="00212F45" w:rsidRDefault="000F5390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颈动脉彩超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73FFC" w14:textId="28DFACA2" w:rsidR="000F5390" w:rsidRPr="00212F45" w:rsidRDefault="000F5390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t>了解颈部血管情况</w:t>
            </w:r>
          </w:p>
        </w:tc>
        <w:tc>
          <w:tcPr>
            <w:tcW w:w="666" w:type="dxa"/>
            <w:vAlign w:val="center"/>
          </w:tcPr>
          <w:p w14:paraId="05CE5EE6" w14:textId="4B163878" w:rsidR="000F5390" w:rsidRPr="00212F45" w:rsidRDefault="000F5390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212F45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591B4172" w14:textId="5A107C51" w:rsidR="000F5390" w:rsidRPr="00212F45" w:rsidRDefault="000F5390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212F45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A8C7B" w14:textId="6183CE39" w:rsidR="000F5390" w:rsidRPr="00DC35C4" w:rsidRDefault="000F5390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C0AE5" w14:textId="07D2466C" w:rsidR="000F5390" w:rsidRPr="00DC35C4" w:rsidRDefault="000F5390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</w:tr>
      <w:tr w:rsidR="00001552" w14:paraId="21A159D2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05F0E4" w14:textId="4693E8B6" w:rsidR="00B14318" w:rsidRPr="00DC35C4" w:rsidRDefault="00687D83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F73604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肝胆</w:t>
            </w:r>
            <w:proofErr w:type="gramStart"/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脾</w:t>
            </w:r>
            <w:proofErr w:type="gramEnd"/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彩超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E01376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了解肝胆</w:t>
            </w:r>
            <w:proofErr w:type="gramStart"/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脾</w:t>
            </w:r>
            <w:proofErr w:type="gramEnd"/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情况</w:t>
            </w:r>
          </w:p>
        </w:tc>
        <w:tc>
          <w:tcPr>
            <w:tcW w:w="666" w:type="dxa"/>
            <w:vAlign w:val="center"/>
          </w:tcPr>
          <w:p w14:paraId="7657982A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19757EAB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891FE4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94963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7A6A390B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F949F" w14:textId="0E7EB5EB" w:rsidR="00B14318" w:rsidRPr="00DC35C4" w:rsidRDefault="00687D83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/>
                <w:kern w:val="0"/>
                <w:sz w:val="22"/>
                <w:szCs w:val="22"/>
              </w:rPr>
              <w:t>3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56E9A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甲状腺彩超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0F7C9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了解甲状腺情况</w:t>
            </w:r>
          </w:p>
        </w:tc>
        <w:tc>
          <w:tcPr>
            <w:tcW w:w="666" w:type="dxa"/>
            <w:vAlign w:val="center"/>
          </w:tcPr>
          <w:p w14:paraId="0C4EE551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49BFFB50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91051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3CE9E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7A9F0F96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1B5D4C" w14:textId="13E3CDAD" w:rsidR="00B14318" w:rsidRPr="00DC35C4" w:rsidRDefault="00687D83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>
              <w:rPr>
                <w:rFonts w:eastAsia="宋体" w:cs="Times New Roman" w:hint="eastAsia"/>
                <w:kern w:val="0"/>
                <w:sz w:val="22"/>
                <w:szCs w:val="22"/>
              </w:rPr>
              <w:lastRenderedPageBreak/>
              <w:t>2</w:t>
            </w:r>
            <w:r>
              <w:rPr>
                <w:rFonts w:eastAsia="宋体" w:cs="Times New Roman"/>
                <w:kern w:val="0"/>
                <w:sz w:val="22"/>
                <w:szCs w:val="22"/>
              </w:rPr>
              <w:t>4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701A8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泌尿系统彩超（男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+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前列腺）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6743BA" w14:textId="77777777" w:rsidR="00B14318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了解泌尿系统前列腺情况</w:t>
            </w:r>
          </w:p>
        </w:tc>
        <w:tc>
          <w:tcPr>
            <w:tcW w:w="666" w:type="dxa"/>
            <w:vAlign w:val="center"/>
          </w:tcPr>
          <w:p w14:paraId="479E0B2A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151F26DF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2FFF7" w14:textId="77777777" w:rsidR="00B14318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C2A775" w14:textId="77777777" w:rsidR="00B14318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7F0D2741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25F6C3" w14:textId="2BCDE4B7" w:rsidR="00E10654" w:rsidRPr="00DC35C4" w:rsidRDefault="00065A89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/>
                <w:kern w:val="0"/>
                <w:sz w:val="22"/>
                <w:szCs w:val="22"/>
              </w:rPr>
              <w:t>5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7867B1" w14:textId="77777777" w:rsidR="00E10654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妇科彩超</w:t>
            </w:r>
            <w:r w:rsidRPr="0040753A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（未婚经腹/已婚经阴道）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EA468" w14:textId="77777777" w:rsidR="00E10654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了解子宫、卵巢、附件情况</w:t>
            </w:r>
          </w:p>
        </w:tc>
        <w:tc>
          <w:tcPr>
            <w:tcW w:w="666" w:type="dxa"/>
            <w:vAlign w:val="center"/>
          </w:tcPr>
          <w:p w14:paraId="1865D89D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66" w:type="dxa"/>
            <w:vAlign w:val="center"/>
          </w:tcPr>
          <w:p w14:paraId="1633C6AC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968D7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17E086" w14:textId="77777777" w:rsidR="00E10654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0EE98052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A7D9C2" w14:textId="6E065D45" w:rsidR="00E10654" w:rsidRPr="00DC35C4" w:rsidRDefault="00065A89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/>
                <w:kern w:val="0"/>
                <w:sz w:val="22"/>
                <w:szCs w:val="22"/>
              </w:rPr>
              <w:t>6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59A5BE" w14:textId="77777777" w:rsidR="00E10654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乳腺彩超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3841B0" w14:textId="77777777" w:rsidR="00E10654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了解乳腺情况</w:t>
            </w:r>
          </w:p>
        </w:tc>
        <w:tc>
          <w:tcPr>
            <w:tcW w:w="666" w:type="dxa"/>
            <w:vAlign w:val="center"/>
          </w:tcPr>
          <w:p w14:paraId="0B3CEAB6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666" w:type="dxa"/>
            <w:vAlign w:val="center"/>
          </w:tcPr>
          <w:p w14:paraId="3B04FF91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CD2109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——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93B6C" w14:textId="77777777" w:rsidR="00E10654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4FB50E22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C745A" w14:textId="23762CED" w:rsidR="00E10654" w:rsidRPr="00DC35C4" w:rsidRDefault="00065A89" w:rsidP="00D72A1F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/>
                <w:kern w:val="0"/>
                <w:sz w:val="22"/>
                <w:szCs w:val="22"/>
              </w:rPr>
              <w:t>7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385AC4" w14:textId="77777777" w:rsidR="00E10654" w:rsidRPr="00DC35C4" w:rsidRDefault="00E37984" w:rsidP="00DC35C4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抽血费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+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采血针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FEE246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666" w:type="dxa"/>
            <w:vAlign w:val="center"/>
          </w:tcPr>
          <w:p w14:paraId="693B85CC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2B88D24E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F8C318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13181" w14:textId="77777777" w:rsidR="00E10654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  <w:tr w:rsidR="00001552" w14:paraId="45256FD1" w14:textId="77777777" w:rsidTr="007D1C43">
        <w:trPr>
          <w:cantSplit/>
          <w:trHeight w:val="20"/>
          <w:jc w:val="center"/>
        </w:trPr>
        <w:tc>
          <w:tcPr>
            <w:tcW w:w="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C1A52" w14:textId="47551244" w:rsidR="00E10654" w:rsidRPr="00DC35C4" w:rsidRDefault="00065A89" w:rsidP="00EB1371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2</w:t>
            </w:r>
            <w:r>
              <w:rPr>
                <w:rFonts w:eastAsia="宋体" w:cs="Times New Roman"/>
                <w:kern w:val="0"/>
                <w:sz w:val="22"/>
                <w:szCs w:val="22"/>
              </w:rPr>
              <w:t>8</w:t>
            </w: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BAB22D" w14:textId="77777777" w:rsidR="00E10654" w:rsidRPr="00DC35C4" w:rsidRDefault="00E37984" w:rsidP="002E3F06">
            <w:pPr>
              <w:widowControl/>
              <w:spacing w:line="240" w:lineRule="auto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试管</w:t>
            </w:r>
          </w:p>
        </w:tc>
        <w:tc>
          <w:tcPr>
            <w:tcW w:w="23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5241E3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666" w:type="dxa"/>
            <w:vAlign w:val="center"/>
          </w:tcPr>
          <w:p w14:paraId="16B67DA1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666" w:type="dxa"/>
            <w:vAlign w:val="center"/>
          </w:tcPr>
          <w:p w14:paraId="71FE4CFF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2"/>
                <w:szCs w:val="22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CC5BA" w14:textId="77777777" w:rsidR="00E10654" w:rsidRPr="00DC35C4" w:rsidRDefault="00E37984" w:rsidP="00DC35C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9A4A6A" w14:textId="77777777" w:rsidR="00E10654" w:rsidRPr="00DC35C4" w:rsidRDefault="00E37984" w:rsidP="00914594">
            <w:pPr>
              <w:widowControl/>
              <w:spacing w:line="240" w:lineRule="auto"/>
              <w:jc w:val="center"/>
              <w:rPr>
                <w:rFonts w:eastAsia="宋体" w:cs="Times New Roman"/>
                <w:kern w:val="0"/>
                <w:sz w:val="21"/>
              </w:rPr>
            </w:pPr>
            <w:r w:rsidRPr="00DC35C4">
              <w:rPr>
                <w:rFonts w:eastAsia="宋体" w:cs="Times New Roman"/>
                <w:kern w:val="0"/>
                <w:sz w:val="22"/>
                <w:szCs w:val="22"/>
              </w:rPr>
              <w:t>√</w:t>
            </w:r>
          </w:p>
        </w:tc>
      </w:tr>
    </w:tbl>
    <w:p w14:paraId="483F7E51" w14:textId="77777777" w:rsidR="00B647F4" w:rsidRPr="00DC35C4" w:rsidRDefault="00B647F4" w:rsidP="00C35D5A">
      <w:pPr>
        <w:ind w:firstLineChars="200" w:firstLine="624"/>
        <w:rPr>
          <w:rFonts w:eastAsia="黑体" w:cs="Times New Roman"/>
        </w:rPr>
      </w:pPr>
    </w:p>
    <w:sectPr w:rsidR="00B647F4" w:rsidRPr="00DC35C4" w:rsidSect="00EC48AC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1985" w:right="1588" w:bottom="2041" w:left="1588" w:header="851" w:footer="1644" w:gutter="0"/>
      <w:cols w:sep="1" w:space="425"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048C7D" w14:textId="77777777" w:rsidR="009E426A" w:rsidRDefault="009E426A">
      <w:pPr>
        <w:spacing w:line="240" w:lineRule="auto"/>
      </w:pPr>
      <w:r>
        <w:separator/>
      </w:r>
    </w:p>
  </w:endnote>
  <w:endnote w:type="continuationSeparator" w:id="0">
    <w:p w14:paraId="6EE58484" w14:textId="77777777" w:rsidR="009E426A" w:rsidRDefault="009E42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E6EF36-6AD2-43B1-9527-9FBD6CE9A19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4B5B0E6B-73EC-4ACB-902C-3CF16DF9B751}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404476E-5D9F-4175-A07D-25FD8D5917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FDAEBFC" w14:textId="2993F109" w:rsidR="00E24535" w:rsidRPr="001F44D9" w:rsidRDefault="00E37984" w:rsidP="001F44D9">
        <w:pPr>
          <w:pStyle w:val="a5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632850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632850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0376A" w:rsidRPr="00F0376A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632850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36BD5" w14:textId="77777777" w:rsidR="00E24535" w:rsidRPr="001F44D9" w:rsidRDefault="00E24535" w:rsidP="00551B1F">
    <w:pPr>
      <w:pStyle w:val="a5"/>
      <w:wordWrap w:val="0"/>
      <w:ind w:right="140"/>
      <w:jc w:val="right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5EA14" w14:textId="77777777" w:rsidR="009E426A" w:rsidRDefault="009E426A">
      <w:pPr>
        <w:spacing w:line="240" w:lineRule="auto"/>
      </w:pPr>
      <w:r>
        <w:separator/>
      </w:r>
    </w:p>
  </w:footnote>
  <w:footnote w:type="continuationSeparator" w:id="0">
    <w:p w14:paraId="2C1A4A3A" w14:textId="77777777" w:rsidR="009E426A" w:rsidRDefault="009E426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C6C9A"/>
    <w:multiLevelType w:val="hybridMultilevel"/>
    <w:tmpl w:val="1B0299FA"/>
    <w:lvl w:ilvl="0" w:tplc="2888737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F99434A4" w:tentative="1">
      <w:start w:val="1"/>
      <w:numFmt w:val="lowerLetter"/>
      <w:lvlText w:val="%2)"/>
      <w:lvlJc w:val="left"/>
      <w:pPr>
        <w:ind w:left="840" w:hanging="420"/>
      </w:pPr>
    </w:lvl>
    <w:lvl w:ilvl="2" w:tplc="D4DED25A" w:tentative="1">
      <w:start w:val="1"/>
      <w:numFmt w:val="lowerRoman"/>
      <w:lvlText w:val="%3."/>
      <w:lvlJc w:val="right"/>
      <w:pPr>
        <w:ind w:left="1260" w:hanging="420"/>
      </w:pPr>
    </w:lvl>
    <w:lvl w:ilvl="3" w:tplc="7A940512" w:tentative="1">
      <w:start w:val="1"/>
      <w:numFmt w:val="decimal"/>
      <w:lvlText w:val="%4."/>
      <w:lvlJc w:val="left"/>
      <w:pPr>
        <w:ind w:left="1680" w:hanging="420"/>
      </w:pPr>
    </w:lvl>
    <w:lvl w:ilvl="4" w:tplc="E4540B06" w:tentative="1">
      <w:start w:val="1"/>
      <w:numFmt w:val="lowerLetter"/>
      <w:lvlText w:val="%5)"/>
      <w:lvlJc w:val="left"/>
      <w:pPr>
        <w:ind w:left="2100" w:hanging="420"/>
      </w:pPr>
    </w:lvl>
    <w:lvl w:ilvl="5" w:tplc="387E9F06" w:tentative="1">
      <w:start w:val="1"/>
      <w:numFmt w:val="lowerRoman"/>
      <w:lvlText w:val="%6."/>
      <w:lvlJc w:val="right"/>
      <w:pPr>
        <w:ind w:left="2520" w:hanging="420"/>
      </w:pPr>
    </w:lvl>
    <w:lvl w:ilvl="6" w:tplc="4372E3F0" w:tentative="1">
      <w:start w:val="1"/>
      <w:numFmt w:val="decimal"/>
      <w:lvlText w:val="%7."/>
      <w:lvlJc w:val="left"/>
      <w:pPr>
        <w:ind w:left="2940" w:hanging="420"/>
      </w:pPr>
    </w:lvl>
    <w:lvl w:ilvl="7" w:tplc="FCE6C0A6" w:tentative="1">
      <w:start w:val="1"/>
      <w:numFmt w:val="lowerLetter"/>
      <w:lvlText w:val="%8)"/>
      <w:lvlJc w:val="left"/>
      <w:pPr>
        <w:ind w:left="3360" w:hanging="420"/>
      </w:pPr>
    </w:lvl>
    <w:lvl w:ilvl="8" w:tplc="29D6543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A3B"/>
    <w:rsid w:val="00001552"/>
    <w:rsid w:val="00003058"/>
    <w:rsid w:val="00003151"/>
    <w:rsid w:val="000133BA"/>
    <w:rsid w:val="00016CDC"/>
    <w:rsid w:val="000234B3"/>
    <w:rsid w:val="00030B15"/>
    <w:rsid w:val="00032809"/>
    <w:rsid w:val="00034579"/>
    <w:rsid w:val="00045967"/>
    <w:rsid w:val="00047A3B"/>
    <w:rsid w:val="00065A89"/>
    <w:rsid w:val="0007068D"/>
    <w:rsid w:val="00080965"/>
    <w:rsid w:val="000831F2"/>
    <w:rsid w:val="00086706"/>
    <w:rsid w:val="000B217A"/>
    <w:rsid w:val="000C1C95"/>
    <w:rsid w:val="000C3CAB"/>
    <w:rsid w:val="000D1837"/>
    <w:rsid w:val="000D6A64"/>
    <w:rsid w:val="000E3BC9"/>
    <w:rsid w:val="000E40F2"/>
    <w:rsid w:val="000E75D4"/>
    <w:rsid w:val="000F5390"/>
    <w:rsid w:val="000F6C96"/>
    <w:rsid w:val="00106521"/>
    <w:rsid w:val="00117B49"/>
    <w:rsid w:val="00134325"/>
    <w:rsid w:val="0014608B"/>
    <w:rsid w:val="00152BC3"/>
    <w:rsid w:val="001535F2"/>
    <w:rsid w:val="00174B4D"/>
    <w:rsid w:val="00180691"/>
    <w:rsid w:val="00190031"/>
    <w:rsid w:val="0019049A"/>
    <w:rsid w:val="00192A77"/>
    <w:rsid w:val="001A15AC"/>
    <w:rsid w:val="001A4D7B"/>
    <w:rsid w:val="001B2074"/>
    <w:rsid w:val="001C29C5"/>
    <w:rsid w:val="001C4193"/>
    <w:rsid w:val="001C4A2A"/>
    <w:rsid w:val="001C6C10"/>
    <w:rsid w:val="001D2CB3"/>
    <w:rsid w:val="001F44D9"/>
    <w:rsid w:val="00212F45"/>
    <w:rsid w:val="00216360"/>
    <w:rsid w:val="00221B66"/>
    <w:rsid w:val="00232D7D"/>
    <w:rsid w:val="0024378D"/>
    <w:rsid w:val="00255631"/>
    <w:rsid w:val="00262F8B"/>
    <w:rsid w:val="00265CBA"/>
    <w:rsid w:val="00280268"/>
    <w:rsid w:val="002821EC"/>
    <w:rsid w:val="00285FE7"/>
    <w:rsid w:val="002A307E"/>
    <w:rsid w:val="002B19A6"/>
    <w:rsid w:val="002C18E0"/>
    <w:rsid w:val="002D2105"/>
    <w:rsid w:val="002D45F3"/>
    <w:rsid w:val="002E2A09"/>
    <w:rsid w:val="002E3F06"/>
    <w:rsid w:val="002E7A9A"/>
    <w:rsid w:val="002F0783"/>
    <w:rsid w:val="0030202D"/>
    <w:rsid w:val="0031040F"/>
    <w:rsid w:val="00310A7F"/>
    <w:rsid w:val="00335496"/>
    <w:rsid w:val="00343123"/>
    <w:rsid w:val="003539FC"/>
    <w:rsid w:val="00377C8D"/>
    <w:rsid w:val="00387133"/>
    <w:rsid w:val="003A3701"/>
    <w:rsid w:val="003B74D8"/>
    <w:rsid w:val="003C4BE5"/>
    <w:rsid w:val="00402267"/>
    <w:rsid w:val="0040753A"/>
    <w:rsid w:val="0041176D"/>
    <w:rsid w:val="004318A5"/>
    <w:rsid w:val="0044157E"/>
    <w:rsid w:val="004547EE"/>
    <w:rsid w:val="00455838"/>
    <w:rsid w:val="00460FAC"/>
    <w:rsid w:val="00465033"/>
    <w:rsid w:val="00470269"/>
    <w:rsid w:val="00473822"/>
    <w:rsid w:val="004A44F1"/>
    <w:rsid w:val="004A5A46"/>
    <w:rsid w:val="004B46FB"/>
    <w:rsid w:val="004C121A"/>
    <w:rsid w:val="004C5FBC"/>
    <w:rsid w:val="005073A1"/>
    <w:rsid w:val="00512359"/>
    <w:rsid w:val="00520FCA"/>
    <w:rsid w:val="00521703"/>
    <w:rsid w:val="0053500C"/>
    <w:rsid w:val="00540F53"/>
    <w:rsid w:val="00551B1F"/>
    <w:rsid w:val="00567D65"/>
    <w:rsid w:val="00575A07"/>
    <w:rsid w:val="005A02CB"/>
    <w:rsid w:val="005B2589"/>
    <w:rsid w:val="005B2789"/>
    <w:rsid w:val="005C23A3"/>
    <w:rsid w:val="005C43DF"/>
    <w:rsid w:val="005D4CD7"/>
    <w:rsid w:val="005E0E1F"/>
    <w:rsid w:val="005E28F6"/>
    <w:rsid w:val="005F4408"/>
    <w:rsid w:val="006127BF"/>
    <w:rsid w:val="00625B1F"/>
    <w:rsid w:val="00627D89"/>
    <w:rsid w:val="00632850"/>
    <w:rsid w:val="00641800"/>
    <w:rsid w:val="006505BA"/>
    <w:rsid w:val="00661207"/>
    <w:rsid w:val="00663989"/>
    <w:rsid w:val="006673E9"/>
    <w:rsid w:val="00677423"/>
    <w:rsid w:val="00680E17"/>
    <w:rsid w:val="006855BA"/>
    <w:rsid w:val="00687D83"/>
    <w:rsid w:val="00692C13"/>
    <w:rsid w:val="006A36AC"/>
    <w:rsid w:val="006C19BF"/>
    <w:rsid w:val="006C5CAD"/>
    <w:rsid w:val="006C767F"/>
    <w:rsid w:val="006E0740"/>
    <w:rsid w:val="00704BE9"/>
    <w:rsid w:val="007220DC"/>
    <w:rsid w:val="0073066D"/>
    <w:rsid w:val="00731E59"/>
    <w:rsid w:val="007352A2"/>
    <w:rsid w:val="007445F9"/>
    <w:rsid w:val="00745D45"/>
    <w:rsid w:val="007471C9"/>
    <w:rsid w:val="00756413"/>
    <w:rsid w:val="007578F2"/>
    <w:rsid w:val="007704B8"/>
    <w:rsid w:val="00782D58"/>
    <w:rsid w:val="00786028"/>
    <w:rsid w:val="007D1C43"/>
    <w:rsid w:val="007D2BC8"/>
    <w:rsid w:val="007F1A60"/>
    <w:rsid w:val="007F3BB2"/>
    <w:rsid w:val="00804651"/>
    <w:rsid w:val="00811AF1"/>
    <w:rsid w:val="00840BFD"/>
    <w:rsid w:val="0085406F"/>
    <w:rsid w:val="0086691F"/>
    <w:rsid w:val="00885C5E"/>
    <w:rsid w:val="00886BF3"/>
    <w:rsid w:val="0089266C"/>
    <w:rsid w:val="008A2257"/>
    <w:rsid w:val="008A57A9"/>
    <w:rsid w:val="008B48C2"/>
    <w:rsid w:val="008C3734"/>
    <w:rsid w:val="008F004B"/>
    <w:rsid w:val="008F44B5"/>
    <w:rsid w:val="008F77B3"/>
    <w:rsid w:val="00900508"/>
    <w:rsid w:val="009106E6"/>
    <w:rsid w:val="00914594"/>
    <w:rsid w:val="00940776"/>
    <w:rsid w:val="00961D22"/>
    <w:rsid w:val="00970348"/>
    <w:rsid w:val="009D4900"/>
    <w:rsid w:val="009E426A"/>
    <w:rsid w:val="009E6909"/>
    <w:rsid w:val="009F1418"/>
    <w:rsid w:val="009F6DA9"/>
    <w:rsid w:val="00A0785D"/>
    <w:rsid w:val="00A64785"/>
    <w:rsid w:val="00A75BB9"/>
    <w:rsid w:val="00A81728"/>
    <w:rsid w:val="00A8272D"/>
    <w:rsid w:val="00A915EA"/>
    <w:rsid w:val="00AA5679"/>
    <w:rsid w:val="00AB063F"/>
    <w:rsid w:val="00AB6E1B"/>
    <w:rsid w:val="00AD16B9"/>
    <w:rsid w:val="00AD7E2C"/>
    <w:rsid w:val="00AE0D34"/>
    <w:rsid w:val="00AE7E51"/>
    <w:rsid w:val="00AF2956"/>
    <w:rsid w:val="00AF2D96"/>
    <w:rsid w:val="00AF7A50"/>
    <w:rsid w:val="00B14318"/>
    <w:rsid w:val="00B542C8"/>
    <w:rsid w:val="00B647F4"/>
    <w:rsid w:val="00B77244"/>
    <w:rsid w:val="00BA70CC"/>
    <w:rsid w:val="00BD6EEB"/>
    <w:rsid w:val="00BF5034"/>
    <w:rsid w:val="00BF743E"/>
    <w:rsid w:val="00BF7B90"/>
    <w:rsid w:val="00C143EB"/>
    <w:rsid w:val="00C25D48"/>
    <w:rsid w:val="00C30E21"/>
    <w:rsid w:val="00C35C83"/>
    <w:rsid w:val="00C35D5A"/>
    <w:rsid w:val="00C5351F"/>
    <w:rsid w:val="00C81E52"/>
    <w:rsid w:val="00CB0D2A"/>
    <w:rsid w:val="00CC443F"/>
    <w:rsid w:val="00CE1519"/>
    <w:rsid w:val="00CF3821"/>
    <w:rsid w:val="00CF559A"/>
    <w:rsid w:val="00CF57C2"/>
    <w:rsid w:val="00D12D05"/>
    <w:rsid w:val="00D12DF2"/>
    <w:rsid w:val="00D27289"/>
    <w:rsid w:val="00D42B4F"/>
    <w:rsid w:val="00D72A1F"/>
    <w:rsid w:val="00D81CB2"/>
    <w:rsid w:val="00D8347C"/>
    <w:rsid w:val="00D9127E"/>
    <w:rsid w:val="00D9527E"/>
    <w:rsid w:val="00D97987"/>
    <w:rsid w:val="00DA6CA7"/>
    <w:rsid w:val="00DC3209"/>
    <w:rsid w:val="00DC35C4"/>
    <w:rsid w:val="00DD0D46"/>
    <w:rsid w:val="00DD29A6"/>
    <w:rsid w:val="00DD2E4C"/>
    <w:rsid w:val="00DF07D8"/>
    <w:rsid w:val="00DF5440"/>
    <w:rsid w:val="00DF5A4B"/>
    <w:rsid w:val="00E04624"/>
    <w:rsid w:val="00E10654"/>
    <w:rsid w:val="00E12958"/>
    <w:rsid w:val="00E12CCC"/>
    <w:rsid w:val="00E24535"/>
    <w:rsid w:val="00E34E53"/>
    <w:rsid w:val="00E37984"/>
    <w:rsid w:val="00E47A39"/>
    <w:rsid w:val="00E546B9"/>
    <w:rsid w:val="00E85A0E"/>
    <w:rsid w:val="00EB1371"/>
    <w:rsid w:val="00EC396D"/>
    <w:rsid w:val="00EC48AC"/>
    <w:rsid w:val="00EF0F70"/>
    <w:rsid w:val="00EF3BC2"/>
    <w:rsid w:val="00F0376A"/>
    <w:rsid w:val="00F10BD3"/>
    <w:rsid w:val="00F1172A"/>
    <w:rsid w:val="00F52ABD"/>
    <w:rsid w:val="00F86FA7"/>
    <w:rsid w:val="00F95838"/>
    <w:rsid w:val="00FA3F3E"/>
    <w:rsid w:val="00FB377A"/>
    <w:rsid w:val="00FC146F"/>
    <w:rsid w:val="00FD2042"/>
    <w:rsid w:val="00FD561B"/>
    <w:rsid w:val="00FF1E97"/>
    <w:rsid w:val="00FF6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EA17C"/>
  <w15:docId w15:val="{E4F6D2D1-F5F8-4A48-9BE1-21F28E2CE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D21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2105"/>
    <w:rPr>
      <w:sz w:val="18"/>
      <w:szCs w:val="18"/>
    </w:rPr>
  </w:style>
  <w:style w:type="paragraph" w:styleId="a7">
    <w:name w:val="Body Text Indent"/>
    <w:basedOn w:val="a"/>
    <w:link w:val="a8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a8">
    <w:name w:val="正文文本缩进 字符"/>
    <w:basedOn w:val="a0"/>
    <w:link w:val="a7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a">
    <w:name w:val="正文文本 字符"/>
    <w:basedOn w:val="a0"/>
    <w:link w:val="a9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D210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d">
    <w:name w:val="line number"/>
    <w:basedOn w:val="a0"/>
    <w:uiPriority w:val="99"/>
    <w:semiHidden/>
    <w:unhideWhenUsed/>
    <w:rsid w:val="00886BF3"/>
  </w:style>
  <w:style w:type="paragraph" w:styleId="ae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  <w:style w:type="paragraph" w:styleId="af">
    <w:name w:val="Revision"/>
    <w:hidden/>
    <w:uiPriority w:val="99"/>
    <w:semiHidden/>
    <w:rsid w:val="00782D58"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AFEB0-087F-46A9-858B-9E5093BBA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</Template>
  <TotalTime>24</TotalTime>
  <Pages>2</Pages>
  <Words>135</Words>
  <Characters>770</Characters>
  <Application>Microsoft Office Word</Application>
  <DocSecurity>0</DocSecurity>
  <Lines>6</Lines>
  <Paragraphs>1</Paragraphs>
  <ScaleCrop>false</ScaleCrop>
  <Company>SYSU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gxl</cp:lastModifiedBy>
  <cp:revision>21</cp:revision>
  <cp:lastPrinted>2016-10-24T07:10:00Z</cp:lastPrinted>
  <dcterms:created xsi:type="dcterms:W3CDTF">2020-09-07T01:37:00Z</dcterms:created>
  <dcterms:modified xsi:type="dcterms:W3CDTF">2023-09-08T08:00:00Z</dcterms:modified>
</cp:coreProperties>
</file>